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1A" w:rsidRDefault="0008791A" w:rsidP="00FD461E">
      <w:pPr>
        <w:jc w:val="center"/>
        <w:rPr>
          <w:b/>
          <w:bCs/>
          <w:u w:val="single"/>
        </w:rPr>
      </w:pPr>
    </w:p>
    <w:p w:rsidR="0008791A" w:rsidRDefault="0008791A" w:rsidP="00FD461E">
      <w:pPr>
        <w:jc w:val="center"/>
        <w:rPr>
          <w:b/>
          <w:bCs/>
          <w:u w:val="single"/>
        </w:rPr>
      </w:pPr>
    </w:p>
    <w:p w:rsidR="0008791A" w:rsidRDefault="0008791A" w:rsidP="00FD461E">
      <w:pPr>
        <w:jc w:val="center"/>
        <w:rPr>
          <w:b/>
          <w:bCs/>
          <w:u w:val="single"/>
        </w:rPr>
      </w:pPr>
      <w:r w:rsidRPr="004707B5">
        <w:rPr>
          <w:b/>
          <w:bCs/>
          <w:u w:val="single"/>
        </w:rPr>
        <w:t xml:space="preserve">ANEXO </w:t>
      </w:r>
      <w:r>
        <w:rPr>
          <w:b/>
          <w:bCs/>
          <w:u w:val="single"/>
        </w:rPr>
        <w:t>18</w:t>
      </w:r>
      <w:r w:rsidRPr="004707B5">
        <w:rPr>
          <w:b/>
          <w:bCs/>
          <w:u w:val="single"/>
        </w:rPr>
        <w:t xml:space="preserve"> GAL. SOLICITUD DE ALTA REGISTRO BENEFICIARIOS</w:t>
      </w:r>
    </w:p>
    <w:p w:rsidR="0008791A" w:rsidRPr="004707B5" w:rsidRDefault="0008791A" w:rsidP="00FD461E">
      <w:pPr>
        <w:jc w:val="center"/>
      </w:pPr>
    </w:p>
    <w:p w:rsidR="0008791A" w:rsidRDefault="0008791A" w:rsidP="00FD461E">
      <w:pPr>
        <w:ind w:left="180" w:right="-360"/>
        <w:rPr>
          <w:u w:val="single"/>
        </w:rPr>
      </w:pPr>
    </w:p>
    <w:p w:rsidR="0008791A" w:rsidRDefault="0008791A" w:rsidP="00FD461E">
      <w:pPr>
        <w:ind w:left="180" w:right="-360"/>
        <w:rPr>
          <w:u w:val="single"/>
        </w:rPr>
      </w:pPr>
    </w:p>
    <w:p w:rsidR="0008791A" w:rsidRDefault="0008791A" w:rsidP="00FD461E">
      <w:pPr>
        <w:ind w:left="180" w:right="-360"/>
        <w:rPr>
          <w:u w:val="single"/>
        </w:rPr>
      </w:pPr>
    </w:p>
    <w:p w:rsidR="0008791A" w:rsidRPr="004707B5" w:rsidRDefault="0008791A" w:rsidP="00FD461E">
      <w:pPr>
        <w:ind w:left="180" w:right="-360"/>
      </w:pPr>
      <w:r w:rsidRPr="004707B5">
        <w:rPr>
          <w:u w:val="single"/>
        </w:rPr>
        <w:t>DATOS DEL TITULAR</w:t>
      </w:r>
      <w:r w:rsidRPr="004707B5">
        <w:t>:</w:t>
      </w:r>
    </w:p>
    <w:p w:rsidR="0008791A" w:rsidRPr="004707B5" w:rsidRDefault="0008791A" w:rsidP="00FD461E">
      <w:pPr>
        <w:ind w:left="180" w:right="-360"/>
      </w:pPr>
      <w:r w:rsidRPr="004707B5">
        <w:t xml:space="preserve">N.I.F.: </w:t>
      </w:r>
    </w:p>
    <w:p w:rsidR="0008791A" w:rsidRPr="004707B5" w:rsidRDefault="0008791A" w:rsidP="00FD461E">
      <w:pPr>
        <w:ind w:left="180" w:right="-360"/>
      </w:pPr>
      <w:r w:rsidRPr="004707B5">
        <w:t>NOMBRE</w:t>
      </w:r>
      <w:r>
        <w:t xml:space="preserve"> DEL GAL</w:t>
      </w:r>
      <w:r w:rsidRPr="004707B5">
        <w:t xml:space="preserve">: </w:t>
      </w:r>
    </w:p>
    <w:p w:rsidR="0008791A" w:rsidRPr="004707B5" w:rsidRDefault="0008791A" w:rsidP="00FD461E">
      <w:pPr>
        <w:ind w:left="180" w:right="-360"/>
      </w:pPr>
      <w:r w:rsidRPr="004707B5">
        <w:t>FECHA DE CONSTITUCIÓN:</w:t>
      </w:r>
    </w:p>
    <w:p w:rsidR="0008791A" w:rsidRPr="004707B5" w:rsidRDefault="0008791A" w:rsidP="00FD461E">
      <w:pPr>
        <w:ind w:left="180" w:right="-360"/>
      </w:pPr>
      <w:r w:rsidRPr="004707B5">
        <w:t xml:space="preserve">DOMICILIO: </w:t>
      </w:r>
    </w:p>
    <w:p w:rsidR="0008791A" w:rsidRPr="004707B5" w:rsidRDefault="0008791A" w:rsidP="00FD461E">
      <w:pPr>
        <w:ind w:left="180" w:right="-360"/>
      </w:pPr>
      <w:r w:rsidRPr="004707B5">
        <w:t xml:space="preserve">LOCALIDAD: </w:t>
      </w:r>
    </w:p>
    <w:p w:rsidR="0008791A" w:rsidRPr="004707B5" w:rsidRDefault="0008791A" w:rsidP="00FD461E">
      <w:pPr>
        <w:ind w:left="180" w:right="-360"/>
      </w:pPr>
      <w:r w:rsidRPr="004707B5">
        <w:t>C.P.:</w:t>
      </w:r>
      <w:r w:rsidRPr="004707B5">
        <w:tab/>
      </w:r>
      <w:r w:rsidRPr="004707B5">
        <w:tab/>
        <w:t xml:space="preserve">         MUNICIPIO: </w:t>
      </w:r>
    </w:p>
    <w:p w:rsidR="0008791A" w:rsidRPr="004707B5" w:rsidRDefault="0008791A" w:rsidP="00FD461E">
      <w:pPr>
        <w:ind w:left="180" w:right="-360"/>
      </w:pPr>
      <w:r w:rsidRPr="004707B5">
        <w:t>PROVINCIA:</w:t>
      </w:r>
      <w:r w:rsidRPr="004707B5">
        <w:tab/>
      </w:r>
      <w:r w:rsidRPr="004707B5">
        <w:tab/>
      </w:r>
      <w:r w:rsidRPr="004707B5">
        <w:tab/>
        <w:t>TELÉFONO FIJO:                             TELÉFONO MÓVIL:</w:t>
      </w:r>
    </w:p>
    <w:p w:rsidR="0008791A" w:rsidRPr="004707B5" w:rsidRDefault="0008791A" w:rsidP="00FD461E">
      <w:pPr>
        <w:ind w:left="180" w:right="-360"/>
      </w:pPr>
      <w:r w:rsidRPr="004707B5">
        <w:t>NÚMERO SEGURIDAD SOCIAL:</w:t>
      </w:r>
    </w:p>
    <w:p w:rsidR="0008791A" w:rsidRPr="004707B5" w:rsidRDefault="0008791A" w:rsidP="00FD461E">
      <w:pPr>
        <w:ind w:left="180" w:right="-360"/>
      </w:pPr>
      <w:r w:rsidRPr="004707B5">
        <w:t xml:space="preserve">CORREO ELECTRÓNICO: </w:t>
      </w:r>
    </w:p>
    <w:p w:rsidR="0008791A" w:rsidRDefault="0008791A" w:rsidP="00FD461E">
      <w:pPr>
        <w:ind w:left="180" w:right="-360"/>
        <w:rPr>
          <w:u w:val="single"/>
        </w:rPr>
      </w:pPr>
    </w:p>
    <w:p w:rsidR="0008791A" w:rsidRDefault="0008791A" w:rsidP="00FD461E">
      <w:pPr>
        <w:ind w:left="180" w:right="-360"/>
        <w:rPr>
          <w:u w:val="single"/>
        </w:rPr>
      </w:pPr>
    </w:p>
    <w:p w:rsidR="0008791A" w:rsidRDefault="0008791A" w:rsidP="00FD461E">
      <w:pPr>
        <w:ind w:left="180" w:right="-360"/>
        <w:rPr>
          <w:u w:val="single"/>
        </w:rPr>
      </w:pPr>
    </w:p>
    <w:p w:rsidR="0008791A" w:rsidRDefault="0008791A" w:rsidP="00FD461E">
      <w:pPr>
        <w:ind w:left="180" w:right="-360"/>
        <w:rPr>
          <w:u w:val="single"/>
        </w:rPr>
      </w:pPr>
    </w:p>
    <w:p w:rsidR="0008791A" w:rsidRPr="004707B5" w:rsidRDefault="0008791A" w:rsidP="00FD461E">
      <w:pPr>
        <w:ind w:left="180" w:right="-360"/>
        <w:rPr>
          <w:u w:val="single"/>
        </w:rPr>
      </w:pPr>
      <w:r w:rsidRPr="004707B5">
        <w:rPr>
          <w:u w:val="single"/>
        </w:rPr>
        <w:t>DATOS DEL REPRESENTANTE:</w:t>
      </w:r>
    </w:p>
    <w:p w:rsidR="0008791A" w:rsidRPr="00575AFE" w:rsidRDefault="0008791A" w:rsidP="00FD461E">
      <w:pPr>
        <w:ind w:left="180" w:right="-360"/>
      </w:pPr>
      <w:r w:rsidRPr="00575AFE">
        <w:t>NIF:</w:t>
      </w:r>
    </w:p>
    <w:p w:rsidR="0008791A" w:rsidRPr="004707B5" w:rsidRDefault="0008791A" w:rsidP="00FD461E">
      <w:pPr>
        <w:ind w:left="180" w:right="-360"/>
      </w:pPr>
      <w:r w:rsidRPr="004707B5">
        <w:t>NOMBRE:</w:t>
      </w:r>
    </w:p>
    <w:p w:rsidR="0008791A" w:rsidRPr="004707B5" w:rsidRDefault="0008791A" w:rsidP="00FD461E">
      <w:pPr>
        <w:ind w:left="180" w:right="-360"/>
      </w:pPr>
      <w:r w:rsidRPr="004707B5">
        <w:t>APELLIDOS:</w:t>
      </w:r>
    </w:p>
    <w:p w:rsidR="0008791A" w:rsidRDefault="0008791A" w:rsidP="00FD461E">
      <w:pPr>
        <w:pStyle w:val="Normal11pt"/>
        <w:spacing w:line="276" w:lineRule="auto"/>
        <w:ind w:left="180" w:firstLine="0"/>
        <w:rPr>
          <w:rFonts w:ascii="Calibri" w:hAnsi="Calibri" w:cs="Calibri"/>
          <w:sz w:val="24"/>
          <w:szCs w:val="24"/>
        </w:rPr>
      </w:pPr>
    </w:p>
    <w:p w:rsidR="0008791A" w:rsidRPr="004707B5" w:rsidRDefault="0008791A" w:rsidP="00FD461E">
      <w:pPr>
        <w:pStyle w:val="Normal11pt"/>
        <w:spacing w:line="276" w:lineRule="auto"/>
        <w:ind w:left="180" w:firstLine="0"/>
        <w:rPr>
          <w:rFonts w:ascii="Calibri" w:hAnsi="Calibri" w:cs="Calibri"/>
          <w:sz w:val="24"/>
          <w:szCs w:val="24"/>
        </w:rPr>
      </w:pPr>
      <w:r w:rsidRPr="004707B5">
        <w:rPr>
          <w:rFonts w:ascii="Calibri" w:hAnsi="Calibri" w:cs="Calibri"/>
          <w:sz w:val="24"/>
          <w:szCs w:val="24"/>
        </w:rPr>
        <w:t>SOLICITA: alta en el Registro de Beneficiarios de la Consejería de Agricultura y Ganadería.</w:t>
      </w:r>
    </w:p>
    <w:p w:rsidR="0008791A" w:rsidRPr="004707B5" w:rsidRDefault="0008791A" w:rsidP="00FD461E">
      <w:pPr>
        <w:ind w:left="180" w:right="-360"/>
        <w:jc w:val="both"/>
      </w:pPr>
      <w:r w:rsidRPr="004707B5">
        <w:t>En _______________________, a ___de ______________ de 20</w:t>
      </w:r>
    </w:p>
    <w:p w:rsidR="0008791A" w:rsidRPr="004707B5" w:rsidRDefault="0008791A" w:rsidP="00FD461E">
      <w:pPr>
        <w:ind w:left="180" w:right="-360"/>
        <w:jc w:val="both"/>
      </w:pPr>
    </w:p>
    <w:p w:rsidR="0008791A" w:rsidRPr="004707B5" w:rsidRDefault="0008791A" w:rsidP="00FD461E">
      <w:pPr>
        <w:ind w:left="180" w:right="-360"/>
        <w:jc w:val="both"/>
      </w:pPr>
    </w:p>
    <w:p w:rsidR="0008791A" w:rsidRPr="004707B5" w:rsidRDefault="0008791A" w:rsidP="00FD461E">
      <w:pPr>
        <w:ind w:left="180" w:right="-360"/>
        <w:jc w:val="both"/>
      </w:pPr>
      <w:r w:rsidRPr="004707B5">
        <w:t>Fdo: El Representante Legal</w:t>
      </w: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Default="0008791A" w:rsidP="00FD461E">
      <w:pPr>
        <w:rPr>
          <w:b/>
          <w:bCs/>
          <w:lang w:val="es-ES_tradnl"/>
        </w:rPr>
      </w:pPr>
    </w:p>
    <w:p w:rsidR="0008791A" w:rsidRPr="004707B5" w:rsidRDefault="0008791A" w:rsidP="00FD461E">
      <w:r w:rsidRPr="004707B5">
        <w:rPr>
          <w:b/>
          <w:bCs/>
          <w:lang w:val="es-ES_tradnl"/>
        </w:rPr>
        <w:t>DIRECTOR/A GENERAL DE COMPETITIVIDAD DE LA INDUSTRIA AGROALIMENTARIA Y DE LA EMPRESA AGRARIA</w:t>
      </w:r>
      <w:r w:rsidRPr="004707B5">
        <w:rPr>
          <w:lang w:val="es-ES_tradnl"/>
        </w:rPr>
        <w:t>.</w:t>
      </w:r>
    </w:p>
    <w:p w:rsidR="0008791A" w:rsidRPr="004707B5" w:rsidRDefault="0008791A" w:rsidP="00FD461E"/>
    <w:p w:rsidR="0008791A" w:rsidRPr="00633D02" w:rsidRDefault="0008791A" w:rsidP="00633D02"/>
    <w:sectPr w:rsidR="0008791A" w:rsidRPr="00633D02" w:rsidSect="00E47A0B">
      <w:headerReference w:type="default" r:id="rId7"/>
      <w:footerReference w:type="default" r:id="rId8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91A" w:rsidRDefault="0008791A" w:rsidP="003A2C1F">
      <w:r>
        <w:separator/>
      </w:r>
    </w:p>
  </w:endnote>
  <w:endnote w:type="continuationSeparator" w:id="0">
    <w:p w:rsidR="0008791A" w:rsidRDefault="0008791A" w:rsidP="003A2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91A" w:rsidRPr="00554E40" w:rsidRDefault="0008791A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Consejería de Agricultura y Ganadería</w:t>
    </w:r>
    <w:r w:rsidRPr="00620837">
      <w:rPr>
        <w:rFonts w:ascii="Arial" w:hAnsi="Arial" w:cs="Arial"/>
        <w:b/>
        <w:bCs/>
        <w:sz w:val="16"/>
        <w:szCs w:val="16"/>
      </w:rPr>
      <w:t>.</w:t>
    </w:r>
    <w:r w:rsidRPr="00620837">
      <w:rPr>
        <w:rFonts w:ascii="Arial" w:hAnsi="Arial" w:cs="Arial"/>
        <w:b/>
        <w:bCs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Versión 2</w:t>
    </w:r>
  </w:p>
  <w:p w:rsidR="0008791A" w:rsidRPr="00620837" w:rsidRDefault="0008791A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 w:rsidRPr="00620837">
      <w:rPr>
        <w:rFonts w:ascii="Arial" w:hAnsi="Arial" w:cs="Arial"/>
        <w:sz w:val="16"/>
        <w:szCs w:val="16"/>
      </w:rPr>
      <w:t>Viceconsejería de Desarrollo Rural.</w:t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Diciembre 2018</w:t>
    </w:r>
  </w:p>
  <w:p w:rsidR="0008791A" w:rsidRPr="00620837" w:rsidRDefault="0008791A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>
      <w:t>Dirección</w:t>
    </w:r>
    <w:r w:rsidRPr="009215E9">
      <w:t xml:space="preserve"> General de Competitividad de la Industria Agroalimentaria y de la Empresa Agraria</w:t>
    </w:r>
    <w:r w:rsidRPr="00620837">
      <w:rPr>
        <w:rFonts w:ascii="Arial" w:hAnsi="Arial" w:cs="Arial"/>
        <w:sz w:val="16"/>
        <w:szCs w:val="16"/>
      </w:rPr>
      <w:t>.</w:t>
    </w:r>
  </w:p>
  <w:p w:rsidR="0008791A" w:rsidRDefault="0008791A" w:rsidP="003A2C1F">
    <w:pPr>
      <w:pStyle w:val="Footer"/>
      <w:ind w:left="-567"/>
    </w:pPr>
  </w:p>
  <w:p w:rsidR="0008791A" w:rsidRDefault="0008791A" w:rsidP="003A2C1F">
    <w:pPr>
      <w:pStyle w:val="Footer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91A" w:rsidRDefault="0008791A" w:rsidP="003A2C1F">
      <w:r>
        <w:separator/>
      </w:r>
    </w:p>
  </w:footnote>
  <w:footnote w:type="continuationSeparator" w:id="0">
    <w:p w:rsidR="0008791A" w:rsidRDefault="0008791A" w:rsidP="003A2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91A" w:rsidRDefault="0008791A">
    <w:pPr>
      <w:pStyle w:val="Header"/>
    </w:pPr>
  </w:p>
  <w:p w:rsidR="0008791A" w:rsidRDefault="0008791A">
    <w:pPr>
      <w:pStyle w:val="Header"/>
    </w:pPr>
  </w:p>
  <w:p w:rsidR="0008791A" w:rsidRDefault="0008791A" w:rsidP="00D516A4">
    <w:pPr>
      <w:pStyle w:val="Header"/>
      <w:tabs>
        <w:tab w:val="clear" w:pos="8504"/>
        <w:tab w:val="right" w:pos="8789"/>
      </w:tabs>
      <w:ind w:left="-567" w:right="-568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0pt;margin-top:-59.95pt;width:135pt;height:34.45pt;z-index:251659776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eastAsia="es-ES"/>
      </w:rPr>
      <w:pict>
        <v:shape id="Imagen 5" o:spid="_x0000_s2050" type="#_x0000_t75" alt="Macovall_2000" style="position:absolute;left:0;text-align:left;margin-left:383.3pt;margin-top:-11.85pt;width:73.15pt;height:38.1pt;z-index:251658752;visibility:visible">
          <v:imagedata r:id="rId2" o:title=""/>
          <w10:wrap type="square"/>
        </v:shape>
      </w:pict>
    </w:r>
    <w:r>
      <w:rPr>
        <w:noProof/>
        <w:lang w:eastAsia="es-ES"/>
      </w:rPr>
      <w:pict>
        <v:shape id="_x0000_s2051" type="#_x0000_t75" style="position:absolute;left:0;text-align:left;margin-left:329.3pt;margin-top:-11.85pt;width:38.85pt;height:38.85pt;z-index:251657728">
          <v:imagedata r:id="rId3" o:title=""/>
          <w10:wrap type="square"/>
        </v:shape>
      </w:pict>
    </w:r>
    <w:r>
      <w:rPr>
        <w:noProof/>
        <w:lang w:eastAsia="es-ES"/>
      </w:rPr>
      <w:pict>
        <v:shape id="_x0000_s2052" type="#_x0000_t75" style="position:absolute;left:0;text-align:left;margin-left:63pt;margin-top:-59.95pt;width:91.5pt;height:35.25pt;z-index:251656704;mso-position-horizontal-relative:margin;mso-position-vertical-relative:margin">
          <v:imagedata r:id="rId4" o:title=""/>
          <w10:wrap type="square" anchorx="margin" anchory="margin"/>
        </v:shape>
      </w:pict>
    </w:r>
    <w:r>
      <w:rPr>
        <w:noProof/>
        <w:lang w:eastAsia="es-ES"/>
      </w:rPr>
      <w:pict>
        <v:shape id="Imagen 6" o:spid="_x0000_s2053" type="#_x0000_t75" style="position:absolute;left:0;text-align:left;margin-left:-12.7pt;margin-top:-11.85pt;width:63pt;height:37.6pt;z-index:251655680;visibility:visible">
          <v:imagedata r:id="rId5" o:title=""/>
          <w10:wrap type="square"/>
        </v:shape>
      </w:pict>
    </w:r>
    <w:r>
      <w:t xml:space="preserve">                                       </w:t>
    </w:r>
    <w:r>
      <w:rPr>
        <w:noProof/>
        <w:lang w:eastAsia="es-ES"/>
      </w:rPr>
      <w:t xml:space="preserve">      </w:t>
    </w:r>
    <w:bookmarkStart w:id="0" w:name="_GoBack"/>
    <w:bookmarkEnd w:id="0"/>
    <w:r>
      <w:rPr>
        <w:noProof/>
        <w:lang w:eastAsia="es-ES"/>
      </w:rPr>
      <w:t xml:space="preserve">           </w:t>
    </w:r>
    <w:r>
      <w:t xml:space="preserve">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2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5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7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9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14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6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cs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17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8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19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1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22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23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24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cs="Wingdings" w:hint="default"/>
      </w:rPr>
    </w:lvl>
  </w:abstractNum>
  <w:abstractNum w:abstractNumId="25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6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29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</w:abstractNum>
  <w:abstractNum w:abstractNumId="30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cs="Wingdings" w:hint="default"/>
      </w:rPr>
    </w:lvl>
  </w:abstractNum>
  <w:abstractNum w:abstractNumId="31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2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num w:numId="1">
    <w:abstractNumId w:val="0"/>
  </w:num>
  <w:num w:numId="2">
    <w:abstractNumId w:val="0"/>
  </w:num>
  <w:num w:numId="3">
    <w:abstractNumId w:val="27"/>
  </w:num>
  <w:num w:numId="4">
    <w:abstractNumId w:val="10"/>
  </w:num>
  <w:num w:numId="5">
    <w:abstractNumId w:val="29"/>
  </w:num>
  <w:num w:numId="6">
    <w:abstractNumId w:val="16"/>
  </w:num>
  <w:num w:numId="7">
    <w:abstractNumId w:val="2"/>
  </w:num>
  <w:num w:numId="8">
    <w:abstractNumId w:val="8"/>
  </w:num>
  <w:num w:numId="9">
    <w:abstractNumId w:val="3"/>
  </w:num>
  <w:num w:numId="10">
    <w:abstractNumId w:val="11"/>
  </w:num>
  <w:num w:numId="11">
    <w:abstractNumId w:val="13"/>
  </w:num>
  <w:num w:numId="12">
    <w:abstractNumId w:val="12"/>
  </w:num>
  <w:num w:numId="13">
    <w:abstractNumId w:val="22"/>
  </w:num>
  <w:num w:numId="14">
    <w:abstractNumId w:val="4"/>
  </w:num>
  <w:num w:numId="15">
    <w:abstractNumId w:val="21"/>
  </w:num>
  <w:num w:numId="16">
    <w:abstractNumId w:val="19"/>
  </w:num>
  <w:num w:numId="17">
    <w:abstractNumId w:val="7"/>
  </w:num>
  <w:num w:numId="18">
    <w:abstractNumId w:val="18"/>
  </w:num>
  <w:num w:numId="19">
    <w:abstractNumId w:val="31"/>
  </w:num>
  <w:num w:numId="20">
    <w:abstractNumId w:val="28"/>
  </w:num>
  <w:num w:numId="21">
    <w:abstractNumId w:val="32"/>
  </w:num>
  <w:num w:numId="22">
    <w:abstractNumId w:val="0"/>
  </w:num>
  <w:num w:numId="23">
    <w:abstractNumId w:val="23"/>
  </w:num>
  <w:num w:numId="24">
    <w:abstractNumId w:val="1"/>
  </w:num>
  <w:num w:numId="25">
    <w:abstractNumId w:val="25"/>
  </w:num>
  <w:num w:numId="26">
    <w:abstractNumId w:val="15"/>
  </w:num>
  <w:num w:numId="27">
    <w:abstractNumId w:val="9"/>
  </w:num>
  <w:num w:numId="28">
    <w:abstractNumId w:val="20"/>
  </w:num>
  <w:num w:numId="29">
    <w:abstractNumId w:val="6"/>
  </w:num>
  <w:num w:numId="30">
    <w:abstractNumId w:val="26"/>
  </w:num>
  <w:num w:numId="31">
    <w:abstractNumId w:val="17"/>
  </w:num>
  <w:num w:numId="32">
    <w:abstractNumId w:val="30"/>
  </w:num>
  <w:num w:numId="33">
    <w:abstractNumId w:val="24"/>
  </w:num>
  <w:num w:numId="34">
    <w:abstractNumId w:val="5"/>
  </w:num>
  <w:num w:numId="3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C1F"/>
    <w:rsid w:val="00046415"/>
    <w:rsid w:val="00050C73"/>
    <w:rsid w:val="000834C4"/>
    <w:rsid w:val="0008791A"/>
    <w:rsid w:val="000A13DE"/>
    <w:rsid w:val="000F70A0"/>
    <w:rsid w:val="00175276"/>
    <w:rsid w:val="001E0CAB"/>
    <w:rsid w:val="00222E78"/>
    <w:rsid w:val="00240773"/>
    <w:rsid w:val="002F090D"/>
    <w:rsid w:val="003624DC"/>
    <w:rsid w:val="003954E8"/>
    <w:rsid w:val="003978AE"/>
    <w:rsid w:val="003A2C1F"/>
    <w:rsid w:val="003B6141"/>
    <w:rsid w:val="003C6C94"/>
    <w:rsid w:val="00442316"/>
    <w:rsid w:val="004707B5"/>
    <w:rsid w:val="004922D4"/>
    <w:rsid w:val="004A1DB3"/>
    <w:rsid w:val="004A7012"/>
    <w:rsid w:val="004B13B5"/>
    <w:rsid w:val="004B17F9"/>
    <w:rsid w:val="005505ED"/>
    <w:rsid w:val="00554E40"/>
    <w:rsid w:val="00575AFE"/>
    <w:rsid w:val="00575CA0"/>
    <w:rsid w:val="005C21FB"/>
    <w:rsid w:val="006168D7"/>
    <w:rsid w:val="00620837"/>
    <w:rsid w:val="006215BE"/>
    <w:rsid w:val="00632089"/>
    <w:rsid w:val="00633D02"/>
    <w:rsid w:val="00640F3C"/>
    <w:rsid w:val="006B2CBF"/>
    <w:rsid w:val="006C0CCD"/>
    <w:rsid w:val="006E6D55"/>
    <w:rsid w:val="007119D1"/>
    <w:rsid w:val="0072583A"/>
    <w:rsid w:val="00740C2E"/>
    <w:rsid w:val="007B42BA"/>
    <w:rsid w:val="007F03F1"/>
    <w:rsid w:val="00877735"/>
    <w:rsid w:val="00883CA1"/>
    <w:rsid w:val="009215E9"/>
    <w:rsid w:val="009C4076"/>
    <w:rsid w:val="009C47DA"/>
    <w:rsid w:val="00A00912"/>
    <w:rsid w:val="00A54B68"/>
    <w:rsid w:val="00A760AE"/>
    <w:rsid w:val="00AB1891"/>
    <w:rsid w:val="00AC41A4"/>
    <w:rsid w:val="00B0692E"/>
    <w:rsid w:val="00B10EA8"/>
    <w:rsid w:val="00BC2375"/>
    <w:rsid w:val="00C57627"/>
    <w:rsid w:val="00CA2EA4"/>
    <w:rsid w:val="00CC3D9C"/>
    <w:rsid w:val="00D11B15"/>
    <w:rsid w:val="00D40DFF"/>
    <w:rsid w:val="00D516A4"/>
    <w:rsid w:val="00D802D0"/>
    <w:rsid w:val="00DA0D6A"/>
    <w:rsid w:val="00DF2EBB"/>
    <w:rsid w:val="00E47A0B"/>
    <w:rsid w:val="00E731D8"/>
    <w:rsid w:val="00F118FA"/>
    <w:rsid w:val="00FB2016"/>
    <w:rsid w:val="00FD4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locked="1" w:uiPriority="0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locked="1" w:uiPriority="0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locked="1" w:uiPriority="0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954E8"/>
    <w:rPr>
      <w:rFonts w:ascii="Antique Olive" w:hAnsi="Antique Olive" w:cs="Antique Olive"/>
      <w:i/>
      <w:iCs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Header">
    <w:name w:val="header"/>
    <w:basedOn w:val="Normal"/>
    <w:link w:val="Head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A2C1F"/>
  </w:style>
  <w:style w:type="paragraph" w:styleId="Footer">
    <w:name w:val="footer"/>
    <w:basedOn w:val="Normal"/>
    <w:link w:val="Foot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A2C1F"/>
  </w:style>
  <w:style w:type="paragraph" w:styleId="BalloonText">
    <w:name w:val="Balloon Text"/>
    <w:basedOn w:val="Normal"/>
    <w:link w:val="BalloonTextCh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2C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eGrid">
    <w:name w:val="Table Grid"/>
    <w:basedOn w:val="TableNormal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54B68"/>
  </w:style>
  <w:style w:type="paragraph" w:styleId="BodyText3">
    <w:name w:val="Body Text 3"/>
    <w:basedOn w:val="Normal"/>
    <w:link w:val="BodyText3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54B68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7F03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3954E8"/>
  </w:style>
  <w:style w:type="paragraph" w:styleId="BodyTextIndent2">
    <w:name w:val="Body Text Indent 2"/>
    <w:basedOn w:val="Normal"/>
    <w:link w:val="BodyTextIndent2Ch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rsid w:val="003954E8"/>
    <w:rPr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FootnoteReference">
    <w:name w:val="footnote reference"/>
    <w:basedOn w:val="DefaultParagraphFont"/>
    <w:uiPriority w:val="99"/>
    <w:semiHidden/>
    <w:rsid w:val="003954E8"/>
    <w:rPr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BlockText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954E8"/>
    <w:rPr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eofFigur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eofFigur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Bullet3">
    <w:name w:val="List Bullet 3"/>
    <w:basedOn w:val="Normal"/>
    <w:uiPriority w:val="99"/>
    <w:rsid w:val="003954E8"/>
    <w:pPr>
      <w:numPr>
        <w:numId w:val="21"/>
      </w:numPr>
      <w:tabs>
        <w:tab w:val="clear" w:pos="360"/>
        <w:tab w:val="num" w:pos="926"/>
      </w:tabs>
      <w:ind w:left="926"/>
    </w:pPr>
    <w:rPr>
      <w:rFonts w:ascii="Courier New" w:hAnsi="Courier New" w:cs="Courier New"/>
      <w:lang w:val="es-ES_tradnl"/>
    </w:rPr>
  </w:style>
  <w:style w:type="paragraph" w:styleId="ListContinue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BodyTextFirstIndent">
    <w:name w:val="Body Text First Indent"/>
    <w:basedOn w:val="BodyText"/>
    <w:link w:val="BodyTextFirstIndentChar"/>
    <w:uiPriority w:val="99"/>
    <w:rsid w:val="003954E8"/>
    <w:pPr>
      <w:spacing w:line="240" w:lineRule="auto"/>
      <w:ind w:firstLine="210"/>
    </w:pPr>
    <w:rPr>
      <w:rFonts w:ascii="Courier New" w:eastAsia="Times New Roman" w:hAnsi="Courier New" w:cs="Courier New"/>
      <w:sz w:val="24"/>
      <w:szCs w:val="24"/>
      <w:lang w:val="es-ES_tradnl" w:eastAsia="es-E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3954E8"/>
    <w:rPr>
      <w:rFonts w:ascii="Courier New" w:hAnsi="Courier New" w:cs="Courier New"/>
      <w:lang w:val="es-ES_tradnl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3954E8"/>
    <w:rPr>
      <w:rFonts w:ascii="Bookman Old Style" w:hAnsi="Bookman Old Style" w:cs="Bookman Old Style"/>
      <w:b/>
      <w:bCs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List4">
    <w:name w:val="Table List 4"/>
    <w:basedOn w:val="TableNormal"/>
    <w:uiPriority w:val="99"/>
    <w:rsid w:val="003954E8"/>
    <w:rPr>
      <w:rFonts w:ascii="Times New Roman" w:eastAsia="Times New Roman" w:hAnsi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954E8"/>
    <w:rPr>
      <w:color w:val="808080"/>
    </w:rPr>
  </w:style>
  <w:style w:type="numbering" w:customStyle="1" w:styleId="Estilo1">
    <w:name w:val="Estilo1"/>
    <w:rsid w:val="00E2083C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98</Words>
  <Characters>539</Characters>
  <Application>Microsoft Office Outlook</Application>
  <DocSecurity>0</DocSecurity>
  <Lines>0</Lines>
  <Paragraphs>0</Paragraphs>
  <ScaleCrop>false</ScaleCrop>
  <Company>Mac2000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Pascual Garcia</dc:creator>
  <cp:keywords/>
  <dc:description/>
  <cp:lastModifiedBy>Beatriz</cp:lastModifiedBy>
  <cp:revision>6</cp:revision>
  <dcterms:created xsi:type="dcterms:W3CDTF">2018-07-18T10:39:00Z</dcterms:created>
  <dcterms:modified xsi:type="dcterms:W3CDTF">2019-02-19T14:09:00Z</dcterms:modified>
</cp:coreProperties>
</file>